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133"/>
      </w:tblGrid>
      <w:tr w:rsidR="00F708B7" w:rsidRPr="00F708B7" w:rsidTr="00040499">
        <w:trPr>
          <w:trHeight w:hRule="exact" w:val="1417"/>
        </w:trPr>
        <w:tc>
          <w:tcPr>
            <w:tcW w:w="7133" w:type="dxa"/>
          </w:tcPr>
          <w:bookmarkStart w:id="0" w:name="_GoBack" w:displacedByCustomXml="next"/>
          <w:bookmarkEnd w:id="0" w:displacedByCustomXml="next"/>
          <w:sdt>
            <w:sdtPr>
              <w:id w:val="-2101563008"/>
              <w:placeholder>
                <w:docPart w:val="E19A372F22374853A1C85AEAFA898B52"/>
              </w:placeholder>
              <w:temporary/>
              <w:showingPlcHdr/>
            </w:sdtPr>
            <w:sdtEndPr/>
            <w:sdtContent>
              <w:p w:rsidR="00040499" w:rsidRPr="00F708B7" w:rsidRDefault="00040499" w:rsidP="00040499">
                <w:pPr>
                  <w:pStyle w:val="Name"/>
                </w:pPr>
                <w:r w:rsidRPr="00F708B7">
                  <w:t>[voornaam naam]</w:t>
                </w:r>
              </w:p>
            </w:sdtContent>
          </w:sdt>
          <w:sdt>
            <w:sdtPr>
              <w:id w:val="-659383891"/>
              <w:placeholder>
                <w:docPart w:val="E8C9AADECDC44C0D9EFE6348981BAD3E"/>
              </w:placeholder>
              <w:temporary/>
              <w:showingPlcHdr/>
            </w:sdtPr>
            <w:sdtEndPr/>
            <w:sdtContent>
              <w:p w:rsidR="00F708B7" w:rsidRPr="00F708B7" w:rsidRDefault="00040499" w:rsidP="00560E45">
                <w:pPr>
                  <w:pStyle w:val="Jobtitle"/>
                </w:pPr>
                <w:r w:rsidRPr="00F708B7">
                  <w:t>[Eventuele jobtitel]</w:t>
                </w:r>
              </w:p>
            </w:sdtContent>
          </w:sdt>
        </w:tc>
      </w:tr>
    </w:tbl>
    <w:p w:rsidR="00040499" w:rsidRDefault="00040499" w:rsidP="005A572B">
      <w:pPr>
        <w:pStyle w:val="Bodytext"/>
      </w:pPr>
    </w:p>
    <w:p w:rsidR="00571C88" w:rsidRPr="005A572B" w:rsidRDefault="00571C88" w:rsidP="005A572B">
      <w:pPr>
        <w:pStyle w:val="Bodytext"/>
        <w:sectPr w:rsidR="00571C88" w:rsidRPr="005A572B" w:rsidSect="00040499">
          <w:headerReference w:type="default" r:id="rId8"/>
          <w:headerReference w:type="first" r:id="rId9"/>
          <w:type w:val="continuous"/>
          <w:pgSz w:w="11906" w:h="16838" w:code="9"/>
          <w:pgMar w:top="794" w:right="1814" w:bottom="794" w:left="2835" w:header="113" w:footer="709" w:gutter="0"/>
          <w:cols w:space="340"/>
          <w:docGrid w:linePitch="360"/>
        </w:sectPr>
      </w:pPr>
    </w:p>
    <w:p w:rsidR="00C47DDC" w:rsidRDefault="00622E1C" w:rsidP="00B96A73">
      <w:pPr>
        <w:pStyle w:val="Titleredspaceafter"/>
        <w:spacing w:before="240"/>
      </w:pPr>
      <w:r>
        <w:rPr>
          <w:noProof/>
          <w:lang w:val="en-US" w:eastAsia="en-US"/>
        </w:rPr>
        <mc:AlternateContent>
          <mc:Choice Requires="wps">
            <w:drawing>
              <wp:anchor distT="0" distB="0" distL="114300" distR="114300" simplePos="0" relativeHeight="251659264" behindDoc="0" locked="1" layoutInCell="1" allowOverlap="1" wp14:anchorId="2F32BB37" wp14:editId="4844EA92">
                <wp:simplePos x="0" y="0"/>
                <wp:positionH relativeFrom="page">
                  <wp:posOffset>0</wp:posOffset>
                </wp:positionH>
                <wp:positionV relativeFrom="page">
                  <wp:posOffset>0</wp:posOffset>
                </wp:positionV>
                <wp:extent cx="1566000" cy="1566000"/>
                <wp:effectExtent l="0" t="0" r="15240" b="15240"/>
                <wp:wrapNone/>
                <wp:docPr id="7" name="Text Box 7"/>
                <wp:cNvGraphicFramePr/>
                <a:graphic xmlns:a="http://schemas.openxmlformats.org/drawingml/2006/main">
                  <a:graphicData uri="http://schemas.microsoft.com/office/word/2010/wordprocessingShape">
                    <wps:wsp>
                      <wps:cNvSpPr txBox="1"/>
                      <wps:spPr>
                        <a:xfrm>
                          <a:off x="0" y="0"/>
                          <a:ext cx="1566000" cy="15660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2E1C" w:rsidRPr="00771400" w:rsidRDefault="00622E1C" w:rsidP="00622E1C">
                            <w:pPr>
                              <w:rPr>
                                <w:lang w:val="en-US"/>
                              </w:rPr>
                            </w:pPr>
                            <w:r>
                              <w:rPr>
                                <w:noProof/>
                                <w:lang w:val="en-US" w:eastAsia="en-US"/>
                              </w:rPr>
                              <w:drawing>
                                <wp:inline distT="0" distB="0" distL="0" distR="0">
                                  <wp:extent cx="1559560" cy="1559560"/>
                                  <wp:effectExtent l="0" t="0" r="254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ROFILEPICTURE_NL.jpg"/>
                                          <pic:cNvPicPr/>
                                        </pic:nvPicPr>
                                        <pic:blipFill>
                                          <a:blip r:embed="rId10">
                                            <a:extLst>
                                              <a:ext uri="{28A0092B-C50C-407E-A947-70E740481C1C}">
                                                <a14:useLocalDpi xmlns:a14="http://schemas.microsoft.com/office/drawing/2010/main" val="0"/>
                                              </a:ext>
                                            </a:extLst>
                                          </a:blip>
                                          <a:stretch>
                                            <a:fillRect/>
                                          </a:stretch>
                                        </pic:blipFill>
                                        <pic:spPr>
                                          <a:xfrm>
                                            <a:off x="0" y="0"/>
                                            <a:ext cx="1559560" cy="1559560"/>
                                          </a:xfrm>
                                          <a:prstGeom prst="rect">
                                            <a:avLst/>
                                          </a:prstGeom>
                                        </pic:spPr>
                                      </pic:pic>
                                    </a:graphicData>
                                  </a:graphic>
                                </wp:inline>
                              </w:drawing>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F32BB37" id="_x0000_t202" coordsize="21600,21600" o:spt="202" path="m,l,21600r21600,l21600,xe">
                <v:stroke joinstyle="miter"/>
                <v:path gradientshapeok="t" o:connecttype="rect"/>
              </v:shapetype>
              <v:shape id="Text Box 7" o:spid="_x0000_s1026" type="#_x0000_t202" style="position:absolute;margin-left:0;margin-top:0;width:123.3pt;height:123.3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" filled="f" stroked="f" strokeweight=".5pt">
                <v:textbox inset="0,0,0,0">
                  <w:txbxContent>
                    <w:p w:rsidR="00622E1C" w:rsidRPr="00771400" w:rsidRDefault="00622E1C" w:rsidP="00622E1C">
                      <w:pPr>
                        <w:rPr>
                          <w:lang w:val="en-US"/>
                        </w:rPr>
                      </w:pPr>
                      <w:r>
                        <w:rPr>
                          <w:noProof/>
                          <w:lang w:val="en-US" w:eastAsia="en-US"/>
                        </w:rPr>
                        <w:drawing>
                          <wp:inline distT="0" distB="0" distL="0" distR="0">
                            <wp:extent cx="1559560" cy="1559560"/>
                            <wp:effectExtent l="0" t="0" r="2540" b="254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ROFILEPICTURE_NL.jpg"/>
                                    <pic:cNvPicPr/>
                                  </pic:nvPicPr>
                                  <pic:blipFill>
                                    <a:blip r:embed="rId10">
                                      <a:extLst>
                                        <a:ext uri="{28A0092B-C50C-407E-A947-70E740481C1C}">
                                          <a14:useLocalDpi xmlns:a14="http://schemas.microsoft.com/office/drawing/2010/main" val="0"/>
                                        </a:ext>
                                      </a:extLst>
                                    </a:blip>
                                    <a:stretch>
                                      <a:fillRect/>
                                    </a:stretch>
                                  </pic:blipFill>
                                  <pic:spPr>
                                    <a:xfrm>
                                      <a:off x="0" y="0"/>
                                      <a:ext cx="1559560" cy="1559560"/>
                                    </a:xfrm>
                                    <a:prstGeom prst="rect">
                                      <a:avLst/>
                                    </a:prstGeom>
                                  </pic:spPr>
                                </pic:pic>
                              </a:graphicData>
                            </a:graphic>
                          </wp:inline>
                        </w:drawing>
                      </w:r>
                    </w:p>
                  </w:txbxContent>
                </v:textbox>
                <w10:wrap anchorx="page" anchory="page"/>
                <w10:anchorlock/>
              </v:shape>
            </w:pict>
          </mc:Fallback>
        </mc:AlternateContent>
      </w:r>
      <w:r w:rsidR="00C47DDC">
        <w:t>Algemeen</w:t>
      </w:r>
    </w:p>
    <w:p w:rsidR="00C47DDC" w:rsidRPr="00477B6F" w:rsidRDefault="00C47DDC" w:rsidP="00C47DDC">
      <w:pPr>
        <w:pStyle w:val="Bodytextnospacing"/>
        <w:rPr>
          <w:noProof/>
          <w:lang w:eastAsia="en-US"/>
        </w:rPr>
      </w:pPr>
      <w:r w:rsidRPr="00477B6F">
        <w:t>Adres</w:t>
      </w:r>
    </w:p>
    <w:sdt>
      <w:sdtPr>
        <w:id w:val="-1678416363"/>
        <w:placeholder>
          <w:docPart w:val="1DC9D56D4A9645219EDCDC7DC5D89B7C"/>
        </w:placeholder>
        <w:temporary/>
        <w:showingPlcHdr/>
      </w:sdtPr>
      <w:sdtEndPr/>
      <w:sdtContent>
        <w:p w:rsidR="00C47DDC" w:rsidRPr="00477B6F" w:rsidRDefault="00C47DDC" w:rsidP="00C47DDC">
          <w:pPr>
            <w:pStyle w:val="Bodytextblue"/>
            <w:rPr>
              <w:lang w:val="nl-BE"/>
            </w:rPr>
          </w:pPr>
          <w:r w:rsidRPr="00C47DDC">
            <w:t>[straat]</w:t>
          </w:r>
        </w:p>
      </w:sdtContent>
    </w:sdt>
    <w:sdt>
      <w:sdtPr>
        <w:id w:val="-1650117069"/>
        <w:placeholder>
          <w:docPart w:val="56EAA55CD3F8457482CC972B222AD7EB"/>
        </w:placeholder>
        <w:temporary/>
        <w:showingPlcHdr/>
      </w:sdtPr>
      <w:sdtEndPr/>
      <w:sdtContent>
        <w:p w:rsidR="00C47DDC" w:rsidRPr="00477B6F" w:rsidRDefault="00C47DDC" w:rsidP="00C47DDC">
          <w:pPr>
            <w:pStyle w:val="Bodytextblue"/>
            <w:rPr>
              <w:noProof/>
              <w:lang w:val="nl-BE" w:eastAsia="en-US"/>
            </w:rPr>
          </w:pPr>
          <w:r w:rsidRPr="00C47DDC">
            <w:t>[stad]</w:t>
          </w:r>
        </w:p>
      </w:sdtContent>
    </w:sdt>
    <w:p w:rsidR="00C47DDC" w:rsidRPr="00477B6F" w:rsidRDefault="00C47DDC" w:rsidP="00C47DDC">
      <w:pPr>
        <w:pStyle w:val="Bodytextnospacing"/>
        <w:rPr>
          <w:noProof/>
          <w:lang w:eastAsia="en-US"/>
        </w:rPr>
      </w:pPr>
      <w:r w:rsidRPr="00477B6F">
        <w:rPr>
          <w:noProof/>
          <w:lang w:eastAsia="en-US"/>
        </w:rPr>
        <w:t>Telefoonnummer</w:t>
      </w:r>
    </w:p>
    <w:sdt>
      <w:sdtPr>
        <w:id w:val="-1951621249"/>
        <w:placeholder>
          <w:docPart w:val="5BFDFD999EEC4AD2818C077B638292A4"/>
        </w:placeholder>
        <w:temporary/>
        <w:showingPlcHdr/>
      </w:sdtPr>
      <w:sdtEndPr/>
      <w:sdtContent>
        <w:p w:rsidR="00C47DDC" w:rsidRPr="00C47DDC" w:rsidRDefault="00C47DDC" w:rsidP="00C47DDC">
          <w:pPr>
            <w:pStyle w:val="Bodytextblue"/>
          </w:pPr>
          <w:r w:rsidRPr="00C47DDC">
            <w:t>[xxxx xx xx xx]</w:t>
          </w:r>
        </w:p>
      </w:sdtContent>
    </w:sdt>
    <w:p w:rsidR="00C47DDC" w:rsidRPr="00477B6F" w:rsidRDefault="00C47DDC" w:rsidP="00C47DDC">
      <w:pPr>
        <w:pStyle w:val="Bodytextnospacing"/>
        <w:rPr>
          <w:noProof/>
          <w:lang w:eastAsia="en-US"/>
        </w:rPr>
      </w:pPr>
      <w:r w:rsidRPr="00477B6F">
        <w:rPr>
          <w:noProof/>
          <w:lang w:eastAsia="en-US"/>
        </w:rPr>
        <w:t>E-mailadres</w:t>
      </w:r>
    </w:p>
    <w:sdt>
      <w:sdtPr>
        <w:id w:val="910738729"/>
        <w:placeholder>
          <w:docPart w:val="BC616587835340FE9B6F377326AFC74C"/>
        </w:placeholder>
        <w:temporary/>
        <w:showingPlcHdr/>
      </w:sdtPr>
      <w:sdtEndPr/>
      <w:sdtContent>
        <w:p w:rsidR="00C47DDC" w:rsidRPr="00C47DDC" w:rsidRDefault="00C47DDC" w:rsidP="00C47DDC">
          <w:pPr>
            <w:pStyle w:val="Bodytextblue"/>
          </w:pPr>
          <w:r w:rsidRPr="00C47DDC">
            <w:t>[naam@email.com]</w:t>
          </w:r>
        </w:p>
      </w:sdtContent>
    </w:sdt>
    <w:p w:rsidR="00C47DDC" w:rsidRPr="00477B6F" w:rsidRDefault="00C47DDC" w:rsidP="00C47DDC">
      <w:pPr>
        <w:pStyle w:val="Bodytextnospacing"/>
        <w:rPr>
          <w:noProof/>
          <w:lang w:eastAsia="en-US"/>
        </w:rPr>
      </w:pPr>
      <w:r w:rsidRPr="00477B6F">
        <w:rPr>
          <w:noProof/>
          <w:lang w:eastAsia="en-US"/>
        </w:rPr>
        <w:t>LinkedIn-URL</w:t>
      </w:r>
    </w:p>
    <w:sdt>
      <w:sdtPr>
        <w:id w:val="748778588"/>
        <w:placeholder>
          <w:docPart w:val="C3ADDACB286A4177988BBE2AEEF2238F"/>
        </w:placeholder>
        <w:temporary/>
        <w:showingPlcHdr/>
      </w:sdtPr>
      <w:sdtEndPr/>
      <w:sdtContent>
        <w:p w:rsidR="00C47DDC" w:rsidRPr="00C47DDC" w:rsidRDefault="00C47DDC" w:rsidP="00C47DDC">
          <w:pPr>
            <w:pStyle w:val="Bodytextblue"/>
          </w:pPr>
          <w:r w:rsidRPr="00C47DDC">
            <w:t>[naam.linkedin.com]</w:t>
          </w:r>
        </w:p>
      </w:sdtContent>
    </w:sdt>
    <w:p w:rsidR="00A85B3A" w:rsidRDefault="003C016E" w:rsidP="00560E45">
      <w:pPr>
        <w:pStyle w:val="Bodytext"/>
      </w:pPr>
      <w:sdt>
        <w:sdtPr>
          <w:id w:val="1489133882"/>
          <w:placeholder>
            <w:docPart w:val="B5F38A1713CD428A963CE1A424710442"/>
          </w:placeholder>
          <w:temporary/>
          <w:showingPlcHdr/>
        </w:sdtPr>
        <w:sdtEndPr>
          <w:rPr>
            <w:noProof/>
            <w:lang w:val="nl-BE" w:eastAsia="en-US"/>
          </w:rPr>
        </w:sdtEndPr>
        <w:sdtContent>
          <w:r w:rsidR="00C47DDC" w:rsidRPr="00771400">
            <w:rPr>
              <w:lang w:val="nl-BE"/>
            </w:rPr>
            <w:t>[</w:t>
          </w:r>
          <w:r w:rsidR="00C47DDC" w:rsidRPr="00771400">
            <w:t>Vertel hier kort over jezelf: wat voor iemand ben je, wat zijn je sterktes, naar wat ben je op zoek in een job, wat vind je belangrijk in je carrière (bv. goede collegiale sfeer, afwisselende taken,…). Hou je hobby’s best voor je motivatiebrief.]</w:t>
          </w:r>
        </w:sdtContent>
      </w:sdt>
    </w:p>
    <w:p w:rsidR="00560E45" w:rsidRDefault="00C04A90" w:rsidP="00560E45">
      <w:pPr>
        <w:pStyle w:val="Bodytext"/>
      </w:pPr>
      <w:r>
        <w:rPr>
          <w:noProof/>
          <w:lang w:val="en-US" w:eastAsia="en-US"/>
        </w:rPr>
        <mc:AlternateContent>
          <mc:Choice Requires="wps">
            <w:drawing>
              <wp:inline distT="0" distB="0" distL="0" distR="0">
                <wp:extent cx="4572000" cy="0"/>
                <wp:effectExtent l="0" t="0" r="19050" b="19050"/>
                <wp:docPr id="11" name="Straight Connector 11"/>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6D9417A" id="Straight Connector 11"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" strokecolor="#36424a [3213]" strokeweight="1pt">
                <w10:anchorlock/>
              </v:line>
            </w:pict>
          </mc:Fallback>
        </mc:AlternateContent>
      </w:r>
    </w:p>
    <w:p w:rsidR="00A85B3A" w:rsidRDefault="00A85B3A" w:rsidP="00B96A73">
      <w:pPr>
        <w:pStyle w:val="Titlered"/>
      </w:pPr>
      <w:r w:rsidRPr="00626770">
        <w:t>Ervaring</w:t>
      </w:r>
    </w:p>
    <w:p w:rsidR="00A85B3A" w:rsidRDefault="00A85B3A" w:rsidP="00A85B3A">
      <w:pPr>
        <w:pStyle w:val="Titleredexplanation"/>
      </w:pPr>
      <w:r>
        <w:t>(R</w:t>
      </w:r>
      <w:r w:rsidRPr="00C11FB4">
        <w:t xml:space="preserve">angschik van meest naar minst recente </w:t>
      </w:r>
      <w:r>
        <w:t>ervaring)</w:t>
      </w:r>
    </w:p>
    <w:sdt>
      <w:sdtPr>
        <w:id w:val="-1750810232"/>
        <w:placeholder>
          <w:docPart w:val="30C3F5BE3D87427395464C910E8A4B43"/>
        </w:placeholder>
        <w:temporary/>
        <w:showingPlcHdr/>
      </w:sdtPr>
      <w:sdtEndPr/>
      <w:sdtContent>
        <w:p w:rsidR="00A85B3A" w:rsidRPr="00B96A73" w:rsidRDefault="00C04A90" w:rsidP="00B96A73">
          <w:pPr>
            <w:pStyle w:val="Listbulletcaps"/>
          </w:pPr>
          <w:r w:rsidRPr="00B96A73">
            <w:t>[Jobtitel bij bedrijf – van maand jaartal tot maand jaartal]</w:t>
          </w:r>
        </w:p>
      </w:sdtContent>
    </w:sdt>
    <w:sdt>
      <w:sdtPr>
        <w:id w:val="-67653922"/>
        <w:placeholder>
          <w:docPart w:val="56A677BBA1764277B0BE871547D7BA78"/>
        </w:placeholder>
        <w:temporary/>
        <w:showingPlcHdr/>
      </w:sdtPr>
      <w:sdtEndPr/>
      <w:sdtContent>
        <w:p w:rsidR="00A85B3A" w:rsidRPr="003E4607" w:rsidRDefault="00A85B3A" w:rsidP="00A85B3A">
          <w:pPr>
            <w:pStyle w:val="Bodytextindent"/>
            <w:rPr>
              <w:lang w:val="nl-BE"/>
            </w:rPr>
          </w:pPr>
          <w:r w:rsidRPr="003E4607">
            <w:rPr>
              <w:lang w:val="nl-BE"/>
            </w:rPr>
            <w:t>[</w:t>
          </w:r>
          <w:r w:rsidRPr="003E4607">
            <w:t>Verantwoordelijkheden en taken: Geef hier een overzicht van jouw verantwoordelijkheden en taken voor deze job. Belicht eventueel projecten die je succesvol hebt volbracht. Begin met wat relevant is voor de vacature.]</w:t>
          </w:r>
        </w:p>
      </w:sdtContent>
    </w:sdt>
    <w:sdt>
      <w:sdtPr>
        <w:id w:val="931399369"/>
        <w:placeholder>
          <w:docPart w:val="2F751398DB124667A2715348B134B0B3"/>
        </w:placeholder>
        <w:temporary/>
        <w:showingPlcHdr/>
      </w:sdtPr>
      <w:sdtEndPr/>
      <w:sdtContent>
        <w:p w:rsidR="00A85B3A" w:rsidRPr="004E4B37" w:rsidRDefault="00A85B3A" w:rsidP="00C04A90">
          <w:pPr>
            <w:pStyle w:val="Listbulletcaps"/>
          </w:pPr>
          <w:r w:rsidRPr="003E4607">
            <w:rPr>
              <w:lang w:val="nl-BE"/>
            </w:rPr>
            <w:t>[</w:t>
          </w:r>
          <w:r w:rsidRPr="003E4607">
            <w:t>Jobtitel bij bedrijf – van maand jaartal tot maand jaartal]</w:t>
          </w:r>
        </w:p>
      </w:sdtContent>
    </w:sdt>
    <w:p w:rsidR="00A85B3A" w:rsidRDefault="003C016E" w:rsidP="00C04A90">
      <w:pPr>
        <w:pStyle w:val="Bodytextindent"/>
      </w:pPr>
      <w:sdt>
        <w:sdtPr>
          <w:id w:val="685634601"/>
          <w:placeholder>
            <w:docPart w:val="57EB604AB4414C8EB5384A3F588DB2B2"/>
          </w:placeholder>
          <w:temporary/>
          <w:showingPlcHdr/>
        </w:sdtPr>
        <w:sdtEndPr/>
        <w:sdtContent>
          <w:r w:rsidR="00A85B3A" w:rsidRPr="003E4607">
            <w:rPr>
              <w:lang w:val="nl-BE"/>
            </w:rPr>
            <w:t>[</w:t>
          </w:r>
          <w:r w:rsidR="00A85B3A" w:rsidRPr="003E4607">
            <w:t>Verantwoordelijkheden en taken: Geef hier een overzicht van jouw verantwoordelijkheden en taken voor deze job. Belicht eventueel projecten die je succesvol hebt volbracht. Begin met wat relevant is voor de vacature.]</w:t>
          </w:r>
        </w:sdtContent>
      </w:sdt>
    </w:p>
    <w:p w:rsidR="00560E45" w:rsidRDefault="00626770" w:rsidP="00560E45">
      <w:pPr>
        <w:pStyle w:val="Bodytext"/>
      </w:pPr>
      <w:r>
        <w:rPr>
          <w:noProof/>
          <w:lang w:val="en-US" w:eastAsia="en-US"/>
        </w:rPr>
        <mc:AlternateContent>
          <mc:Choice Requires="wps">
            <w:drawing>
              <wp:inline distT="0" distB="0" distL="0" distR="0" wp14:anchorId="7EF69621" wp14:editId="54EA7A4E">
                <wp:extent cx="4572000" cy="0"/>
                <wp:effectExtent l="0" t="0" r="19050" b="19050"/>
                <wp:docPr id="12" name="Straight Connector 12"/>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2880B436" id="Straight Connector 12"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" strokecolor="#36424a [3213]" strokeweight="1pt">
                <w10:anchorlock/>
              </v:line>
            </w:pict>
          </mc:Fallback>
        </mc:AlternateContent>
      </w:r>
    </w:p>
    <w:p w:rsidR="00A85B3A" w:rsidRDefault="00A85B3A" w:rsidP="00A85B3A">
      <w:pPr>
        <w:pStyle w:val="Titlered"/>
      </w:pPr>
      <w:r>
        <w:t>Studies</w:t>
      </w:r>
    </w:p>
    <w:p w:rsidR="00A85B3A" w:rsidRDefault="00A85B3A" w:rsidP="00A85B3A">
      <w:pPr>
        <w:pStyle w:val="Titleredexplanation"/>
      </w:pPr>
      <w:r>
        <w:t>(R</w:t>
      </w:r>
      <w:r w:rsidRPr="00C11FB4">
        <w:t xml:space="preserve">angschik van meest naar minst recente </w:t>
      </w:r>
      <w:r>
        <w:t>studie)</w:t>
      </w:r>
    </w:p>
    <w:sdt>
      <w:sdtPr>
        <w:id w:val="993227272"/>
        <w:placeholder>
          <w:docPart w:val="76DFAE137AFC452ABFE050085DD3160A"/>
        </w:placeholder>
        <w:temporary/>
        <w:showingPlcHdr/>
      </w:sdtPr>
      <w:sdtEndPr/>
      <w:sdtContent>
        <w:p w:rsidR="00A85B3A" w:rsidRPr="004E4B37" w:rsidRDefault="00A85B3A" w:rsidP="00C04A90">
          <w:pPr>
            <w:pStyle w:val="Listbulletcaps"/>
            <w:rPr>
              <w:lang w:val="nl-BE"/>
            </w:rPr>
          </w:pPr>
          <w:r w:rsidRPr="004E4B37">
            <w:rPr>
              <w:lang w:val="nl-BE"/>
            </w:rPr>
            <w:t>[</w:t>
          </w:r>
          <w:r w:rsidRPr="004E4B37">
            <w:t>Master STUDIERICHTING (afgestudeerd in JAARTAL)]</w:t>
          </w:r>
        </w:p>
      </w:sdtContent>
    </w:sdt>
    <w:sdt>
      <w:sdtPr>
        <w:id w:val="-1996401971"/>
        <w:placeholder>
          <w:docPart w:val="41B1BD61DAF34CACB5D7578F36D5D4F6"/>
        </w:placeholder>
        <w:temporary/>
        <w:showingPlcHdr/>
      </w:sdtPr>
      <w:sdtEndPr/>
      <w:sdtContent>
        <w:p w:rsidR="00A85B3A" w:rsidRPr="008B7D24" w:rsidRDefault="00A85B3A" w:rsidP="00C04A90">
          <w:pPr>
            <w:pStyle w:val="Listbulletcaps"/>
          </w:pPr>
          <w:r w:rsidRPr="004E4B37">
            <w:rPr>
              <w:lang w:val="nl-BE"/>
            </w:rPr>
            <w:t>[</w:t>
          </w:r>
          <w:r>
            <w:t>bachelor</w:t>
          </w:r>
          <w:r w:rsidRPr="004E4B37">
            <w:t xml:space="preserve"> STUDIERICHTING (afgestudeerd in JAARTAL)]</w:t>
          </w:r>
        </w:p>
      </w:sdtContent>
    </w:sdt>
    <w:p w:rsidR="00A85B3A" w:rsidRDefault="003C016E" w:rsidP="00C04A90">
      <w:pPr>
        <w:pStyle w:val="Listbulletcaps"/>
        <w:rPr>
          <w:noProof/>
          <w:lang w:val="en-US" w:eastAsia="en-US"/>
        </w:rPr>
      </w:pPr>
      <w:sdt>
        <w:sdtPr>
          <w:id w:val="1093671328"/>
          <w:placeholder>
            <w:docPart w:val="EA0866211F4D49B39788551F260D7C4A"/>
          </w:placeholder>
          <w:temporary/>
          <w:showingPlcHdr/>
        </w:sdtPr>
        <w:sdtEndPr/>
        <w:sdtContent>
          <w:r w:rsidR="00A85B3A" w:rsidRPr="004E4B37">
            <w:rPr>
              <w:lang w:val="nl-BE"/>
            </w:rPr>
            <w:t>[</w:t>
          </w:r>
          <w:r w:rsidR="00A85B3A">
            <w:t>.....</w:t>
          </w:r>
          <w:r w:rsidR="00A85B3A" w:rsidRPr="004E4B37">
            <w:t xml:space="preserve"> (afgestudeerd in JAARTAL)]</w:t>
          </w:r>
        </w:sdtContent>
      </w:sdt>
      <w:r w:rsidR="00A85B3A">
        <w:rPr>
          <w:noProof/>
          <w:lang w:val="en-US" w:eastAsia="en-US"/>
        </w:rPr>
        <w:t xml:space="preserve"> </w:t>
      </w:r>
    </w:p>
    <w:p w:rsidR="00560E45" w:rsidRDefault="00626770" w:rsidP="00560E45">
      <w:pPr>
        <w:pStyle w:val="Bodytext"/>
        <w:rPr>
          <w:noProof/>
          <w:lang w:val="en-US" w:eastAsia="en-US"/>
        </w:rPr>
      </w:pPr>
      <w:r>
        <w:rPr>
          <w:noProof/>
          <w:lang w:val="en-US" w:eastAsia="en-US"/>
        </w:rPr>
        <mc:AlternateContent>
          <mc:Choice Requires="wps">
            <w:drawing>
              <wp:inline distT="0" distB="0" distL="0" distR="0" wp14:anchorId="7EF69621" wp14:editId="54EA7A4E">
                <wp:extent cx="4572000" cy="0"/>
                <wp:effectExtent l="0" t="0" r="19050" b="19050"/>
                <wp:docPr id="13" name="Straight Connector 13"/>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0E817211" id="Straight Connector 13"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" strokecolor="#36424a [3213]" strokeweight="1pt">
                <w10:anchorlock/>
              </v:line>
            </w:pict>
          </mc:Fallback>
        </mc:AlternateContent>
      </w:r>
    </w:p>
    <w:p w:rsidR="00A85B3A" w:rsidRDefault="00A85B3A" w:rsidP="00A85B3A">
      <w:pPr>
        <w:pStyle w:val="Titlered"/>
      </w:pPr>
      <w:r>
        <w:t>Bijkomende opleidingen</w:t>
      </w:r>
    </w:p>
    <w:p w:rsidR="00A85B3A" w:rsidRDefault="00A85B3A" w:rsidP="00A85B3A">
      <w:pPr>
        <w:pStyle w:val="Titleredexplanation"/>
      </w:pPr>
      <w:r>
        <w:t>(R</w:t>
      </w:r>
      <w:r w:rsidRPr="00C11FB4">
        <w:t xml:space="preserve">angschik van meest naar minst recente </w:t>
      </w:r>
      <w:r>
        <w:t>studie)</w:t>
      </w:r>
    </w:p>
    <w:sdt>
      <w:sdtPr>
        <w:id w:val="-1419627346"/>
        <w:placeholder>
          <w:docPart w:val="38BAD4F76CA249F4BEC234E2D0469D6E"/>
        </w:placeholder>
        <w:temporary/>
        <w:showingPlcHdr/>
      </w:sdtPr>
      <w:sdtEndPr/>
      <w:sdtContent>
        <w:p w:rsidR="00A85B3A" w:rsidRDefault="00A85B3A" w:rsidP="00A85B3A">
          <w:pPr>
            <w:pStyle w:val="Bodytext"/>
          </w:pPr>
          <w:r w:rsidRPr="004E4B37">
            <w:rPr>
              <w:lang w:val="nl-BE"/>
            </w:rPr>
            <w:t>[</w:t>
          </w:r>
          <w:r w:rsidRPr="004E4B37">
            <w:t>Vermeld hier extra opleidingen, trainingen, cursussen, … relevant aan de vacature. Denk hierbij aan Excel, softskills, btw-seminaries, ..]</w:t>
          </w:r>
        </w:p>
      </w:sdtContent>
    </w:sdt>
    <w:p w:rsidR="00560E45" w:rsidRPr="004E4B37" w:rsidRDefault="00626770" w:rsidP="00A85B3A">
      <w:pPr>
        <w:pStyle w:val="Bodytext"/>
        <w:rPr>
          <w:lang w:val="en-US"/>
        </w:rPr>
      </w:pPr>
      <w:r>
        <w:rPr>
          <w:noProof/>
          <w:lang w:val="en-US" w:eastAsia="en-US"/>
        </w:rPr>
        <w:lastRenderedPageBreak/>
        <mc:AlternateContent>
          <mc:Choice Requires="wps">
            <w:drawing>
              <wp:inline distT="0" distB="0" distL="0" distR="0" wp14:anchorId="7EF69621" wp14:editId="54EA7A4E">
                <wp:extent cx="4572000" cy="0"/>
                <wp:effectExtent l="0" t="0" r="19050" b="19050"/>
                <wp:docPr id="14" name="Straight Connector 14"/>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27FAD7F5" id="Straight Connector 14"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" strokecolor="#36424a [3213]" strokeweight="1pt">
                <w10:anchorlock/>
              </v:line>
            </w:pict>
          </mc:Fallback>
        </mc:AlternateContent>
      </w:r>
    </w:p>
    <w:p w:rsidR="00AA6EF7" w:rsidRDefault="00A85B3A" w:rsidP="00B96A73">
      <w:pPr>
        <w:pStyle w:val="Titleredspaceafter"/>
        <w:rPr>
          <w:noProof/>
          <w:lang w:val="en-US" w:eastAsia="en-US"/>
        </w:rPr>
      </w:pPr>
      <w:r>
        <w:rPr>
          <w:noProof/>
          <w:lang w:val="en-US" w:eastAsia="en-US"/>
        </w:rPr>
        <w:t>Softwarekennis</w:t>
      </w:r>
    </w:p>
    <w:p w:rsidR="00A85B3A" w:rsidRDefault="00C04A90" w:rsidP="00C04A90">
      <w:pPr>
        <w:pStyle w:val="Listbullet"/>
      </w:pPr>
      <w:r>
        <w:t>SAP</w:t>
      </w:r>
    </w:p>
    <w:p w:rsidR="00C04A90" w:rsidRDefault="00C04A90" w:rsidP="00C04A90">
      <w:pPr>
        <w:pStyle w:val="Listbullet"/>
      </w:pPr>
      <w:r w:rsidRPr="00C04A90">
        <w:t>Microsoft Office</w:t>
      </w:r>
    </w:p>
    <w:sdt>
      <w:sdtPr>
        <w:id w:val="-1189444227"/>
        <w:placeholder>
          <w:docPart w:val="A5116E432E834898B275EEC5FEC43420"/>
        </w:placeholder>
        <w:temporary/>
        <w:showingPlcHdr/>
      </w:sdtPr>
      <w:sdtEndPr/>
      <w:sdtContent>
        <w:p w:rsidR="00C04A90" w:rsidRDefault="00C04A90" w:rsidP="00C04A90">
          <w:pPr>
            <w:pStyle w:val="Listbullet"/>
          </w:pPr>
          <w:r w:rsidRPr="004E4B37">
            <w:rPr>
              <w:lang w:val="nl-BE"/>
            </w:rPr>
            <w:t>[</w:t>
          </w:r>
          <w:r>
            <w:t>Software package</w:t>
          </w:r>
          <w:r w:rsidRPr="004E4B37">
            <w:t>]</w:t>
          </w:r>
        </w:p>
      </w:sdtContent>
    </w:sdt>
    <w:sdt>
      <w:sdtPr>
        <w:id w:val="632679890"/>
        <w:placeholder>
          <w:docPart w:val="81E2D92ACF434A34A298022047FD4C4B"/>
        </w:placeholder>
        <w:temporary/>
        <w:showingPlcHdr/>
      </w:sdtPr>
      <w:sdtEndPr/>
      <w:sdtContent>
        <w:p w:rsidR="00C04A90" w:rsidRPr="00C04A90" w:rsidRDefault="00C04A90" w:rsidP="00C04A90">
          <w:pPr>
            <w:pStyle w:val="Listbullet"/>
          </w:pPr>
          <w:r w:rsidRPr="004E4B37">
            <w:rPr>
              <w:lang w:val="nl-BE"/>
            </w:rPr>
            <w:t>[</w:t>
          </w:r>
          <w:r>
            <w:t>Software package</w:t>
          </w:r>
          <w:r w:rsidRPr="004E4B37">
            <w:t>]</w:t>
          </w:r>
        </w:p>
      </w:sdtContent>
    </w:sdt>
    <w:p w:rsidR="00560E45" w:rsidRPr="00C04A90" w:rsidRDefault="00626770" w:rsidP="00560E45">
      <w:pPr>
        <w:pStyle w:val="Bodytext"/>
        <w:rPr>
          <w:lang w:val="nl-BE" w:eastAsia="en-US"/>
        </w:rPr>
      </w:pPr>
      <w:r>
        <w:rPr>
          <w:noProof/>
          <w:lang w:val="en-US" w:eastAsia="en-US"/>
        </w:rPr>
        <mc:AlternateContent>
          <mc:Choice Requires="wps">
            <w:drawing>
              <wp:inline distT="0" distB="0" distL="0" distR="0" wp14:anchorId="7EF69621" wp14:editId="54EA7A4E">
                <wp:extent cx="4572000" cy="0"/>
                <wp:effectExtent l="0" t="0" r="19050" b="19050"/>
                <wp:docPr id="15" name="Straight Connector 15"/>
                <wp:cNvGraphicFramePr/>
                <a:graphic xmlns:a="http://schemas.openxmlformats.org/drawingml/2006/main">
                  <a:graphicData uri="http://schemas.microsoft.com/office/word/2010/wordprocessingShape">
                    <wps:wsp>
                      <wps:cNvCnPr/>
                      <wps:spPr>
                        <a:xfrm>
                          <a:off x="0" y="0"/>
                          <a:ext cx="4572000" cy="0"/>
                        </a:xfrm>
                        <a:prstGeom prst="line">
                          <a:avLst/>
                        </a:prstGeom>
                        <a:ln w="12700">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5A6CC2C0" id="Straight Connector 15" o:spid="_x0000_s1026" style="visibility:visible;mso-wrap-style:square;mso-left-percent:-10001;mso-top-percent:-10001;mso-position-horizontal:absolute;mso-position-horizontal-relative:char;mso-position-vertical:absolute;mso-position-vertical-relative:line;mso-left-percent:-10001;mso-top-percent:-10001" from="0,0" to="5in,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" strokecolor="#36424a [3213]" strokeweight="1pt">
                <w10:anchorlock/>
              </v:line>
            </w:pict>
          </mc:Fallback>
        </mc:AlternateContent>
      </w:r>
    </w:p>
    <w:p w:rsidR="00A85B3A" w:rsidRPr="005A572B" w:rsidRDefault="00A85B3A" w:rsidP="00A85B3A">
      <w:pPr>
        <w:pStyle w:val="Titlered"/>
        <w:rPr>
          <w:lang w:val="nl-BE" w:eastAsia="en-US"/>
        </w:rPr>
      </w:pPr>
      <w:r w:rsidRPr="005A572B">
        <w:rPr>
          <w:lang w:val="nl-BE" w:eastAsia="en-US"/>
        </w:rPr>
        <w:t>Talenkennis</w:t>
      </w:r>
    </w:p>
    <w:p w:rsidR="00A85B3A" w:rsidRPr="00A85B3A" w:rsidRDefault="00A85B3A" w:rsidP="00A85B3A">
      <w:pPr>
        <w:pStyle w:val="Titleredexplanation"/>
        <w:rPr>
          <w:lang w:val="nl-BE" w:eastAsia="en-US"/>
        </w:rPr>
      </w:pPr>
      <w:r>
        <w:t>(</w:t>
      </w:r>
      <w:r w:rsidRPr="00A85B3A">
        <w:t>Vul aan in welke mate je de taal beheerst: MOEDERTAAL, BASISKENNIS of PROFESSIONEEL GEBRUIK</w:t>
      </w:r>
      <w:r>
        <w:t>)</w:t>
      </w:r>
    </w:p>
    <w:p w:rsidR="00D4710B" w:rsidRPr="00D4710B" w:rsidRDefault="00D4710B" w:rsidP="00C04A90">
      <w:pPr>
        <w:pStyle w:val="Listbullet"/>
        <w:rPr>
          <w:lang w:val="nl-BE"/>
        </w:rPr>
      </w:pPr>
      <w:r w:rsidRPr="00D4710B">
        <w:rPr>
          <w:lang w:val="nl-BE"/>
        </w:rPr>
        <w:t>Nederlands – MOEDERTAAL – BASISKENNIS – PROFESSIONEEL GEBRUIK</w:t>
      </w:r>
    </w:p>
    <w:p w:rsidR="00D4710B" w:rsidRPr="00D4710B" w:rsidRDefault="00D4710B" w:rsidP="00C04A90">
      <w:pPr>
        <w:pStyle w:val="Listbullet"/>
        <w:rPr>
          <w:lang w:val="nl-BE"/>
        </w:rPr>
      </w:pPr>
      <w:r w:rsidRPr="00D4710B">
        <w:rPr>
          <w:lang w:val="nl-BE"/>
        </w:rPr>
        <w:t>Frans– MOEDERTAAL – BASISKENNIS – PROFESSIONEEL GEBRUIK</w:t>
      </w:r>
    </w:p>
    <w:p w:rsidR="00D4710B" w:rsidRPr="00D4710B" w:rsidRDefault="00D4710B" w:rsidP="00C04A90">
      <w:pPr>
        <w:pStyle w:val="Listbullet"/>
        <w:rPr>
          <w:lang w:val="nl-BE"/>
        </w:rPr>
      </w:pPr>
      <w:r>
        <w:t>Engels – MOEDERTAAL – BASISKENNIS – PROFESSIONEEL GEBRUIK</w:t>
      </w:r>
    </w:p>
    <w:p w:rsidR="00D4710B" w:rsidRPr="00C04A90" w:rsidRDefault="00D4710B" w:rsidP="00C04A90">
      <w:pPr>
        <w:pStyle w:val="Listbullet"/>
        <w:rPr>
          <w:lang w:val="nl-BE"/>
        </w:rPr>
      </w:pPr>
      <w:r>
        <w:t>… – MOEDERTAAL – BASISKENNIS – PROFESSIONEEL GEBRUIK</w:t>
      </w:r>
    </w:p>
    <w:p w:rsidR="002F0B4D" w:rsidRPr="002F0B4D" w:rsidRDefault="002F0B4D" w:rsidP="00DD67BC">
      <w:pPr>
        <w:pStyle w:val="Bodytext"/>
      </w:pPr>
    </w:p>
    <w:sectPr w:rsidR="002F0B4D" w:rsidRPr="002F0B4D" w:rsidSect="000B30A0">
      <w:type w:val="continuous"/>
      <w:pgSz w:w="11906" w:h="16838" w:code="9"/>
      <w:pgMar w:top="2495" w:right="1814" w:bottom="794" w:left="2835" w:header="113" w:footer="709" w:gutter="0"/>
      <w:cols w:space="34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C016E" w:rsidRDefault="003C016E" w:rsidP="004B0896">
      <w:r>
        <w:separator/>
      </w:r>
    </w:p>
  </w:endnote>
  <w:endnote w:type="continuationSeparator" w:id="0">
    <w:p w:rsidR="003C016E" w:rsidRDefault="003C016E" w:rsidP="004B08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C016E" w:rsidRDefault="003C016E" w:rsidP="004B0896">
      <w:r>
        <w:separator/>
      </w:r>
    </w:p>
  </w:footnote>
  <w:footnote w:type="continuationSeparator" w:id="0">
    <w:p w:rsidR="003C016E" w:rsidRDefault="003C016E" w:rsidP="004B08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B0896" w:rsidRDefault="004B0896">
    <w:pPr>
      <w:pStyle w:val="Header"/>
    </w:pPr>
    <w:r>
      <w:rPr>
        <w:noProof/>
        <w:lang w:val="en-US" w:eastAsia="en-US"/>
      </w:rPr>
      <mc:AlternateContent>
        <mc:Choice Requires="wps">
          <w:drawing>
            <wp:anchor distT="0" distB="0" distL="114300" distR="114300" simplePos="0" relativeHeight="251656192" behindDoc="0" locked="1" layoutInCell="1" allowOverlap="1" wp14:anchorId="34F01AE5" wp14:editId="7A44A1E6">
              <wp:simplePos x="0" y="0"/>
              <wp:positionH relativeFrom="page">
                <wp:posOffset>0</wp:posOffset>
              </wp:positionH>
              <wp:positionV relativeFrom="page">
                <wp:posOffset>0</wp:posOffset>
              </wp:positionV>
              <wp:extent cx="1566000" cy="10691640"/>
              <wp:effectExtent l="0" t="0" r="0" b="0"/>
              <wp:wrapNone/>
              <wp:docPr id="6" name="Rectangle 6"/>
              <wp:cNvGraphicFramePr/>
              <a:graphic xmlns:a="http://schemas.openxmlformats.org/drawingml/2006/main">
                <a:graphicData uri="http://schemas.microsoft.com/office/word/2010/wordprocessingShape">
                  <wps:wsp>
                    <wps:cNvSpPr/>
                    <wps:spPr>
                      <a:xfrm>
                        <a:off x="0" y="0"/>
                        <a:ext cx="1566000" cy="10691640"/>
                      </a:xfrm>
                      <a:prstGeom prst="rect">
                        <a:avLst/>
                      </a:prstGeom>
                      <a:solidFill>
                        <a:srgbClr val="4468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B39A4CF" id="Rectangle 6" o:spid="_x0000_s1026" style="position:absolute;margin-left:0;margin-top:0;width:123.3pt;height:841.8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" fillcolor="#44687d" stroked="f" strokeweight="2pt">
              <w10:wrap anchorx="page" anchory="page"/>
              <w10:anchorlock/>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226473" w:rsidRDefault="007A359F">
    <w:pPr>
      <w:pStyle w:val="Header"/>
    </w:pPr>
    <w:r>
      <w:rPr>
        <w:noProof/>
        <w:lang w:val="en-US" w:eastAsia="en-US"/>
      </w:rPr>
      <mc:AlternateContent>
        <mc:Choice Requires="wps">
          <w:drawing>
            <wp:anchor distT="0" distB="0" distL="114300" distR="114300" simplePos="0" relativeHeight="251663360" behindDoc="0" locked="0" layoutInCell="1" allowOverlap="1">
              <wp:simplePos x="0" y="0"/>
              <wp:positionH relativeFrom="column">
                <wp:posOffset>-2664460</wp:posOffset>
              </wp:positionH>
              <wp:positionV relativeFrom="margin">
                <wp:posOffset>-1296035</wp:posOffset>
              </wp:positionV>
              <wp:extent cx="2340000" cy="10728000"/>
              <wp:effectExtent l="0" t="0" r="3175" b="0"/>
              <wp:wrapNone/>
              <wp:docPr id="5" name="Rectangle 5"/>
              <wp:cNvGraphicFramePr/>
              <a:graphic xmlns:a="http://schemas.openxmlformats.org/drawingml/2006/main">
                <a:graphicData uri="http://schemas.microsoft.com/office/word/2010/wordprocessingShape">
                  <wps:wsp>
                    <wps:cNvSpPr/>
                    <wps:spPr>
                      <a:xfrm>
                        <a:off x="0" y="0"/>
                        <a:ext cx="2340000" cy="10728000"/>
                      </a:xfrm>
                      <a:prstGeom prst="rect">
                        <a:avLst/>
                      </a:prstGeom>
                      <a:solidFill>
                        <a:srgbClr val="44687D"/>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2B85EA76" id="Rectangle 5" o:spid="_x0000_s1026" style="position:absolute;margin-left:-209.8pt;margin-top:-102.05pt;width:184.25pt;height:844.7pt;z-index:251663360;visibility:visible;mso-wrap-style:square;mso-height-percent:0;mso-wrap-distance-left:9pt;mso-wrap-distance-top:0;mso-wrap-distance-right:9pt;mso-wrap-distance-bottom:0;mso-position-horizontal:absolute;mso-position-horizontal-relative:text;mso-position-vertical:absolute;mso-position-vertical-relative:margin;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" fillcolor="#44687d" stroked="f" strokeweight="2pt">
              <w10:wrap anchory="margin"/>
            </v:rect>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61118DF"/>
    <w:multiLevelType w:val="hybridMultilevel"/>
    <w:tmpl w:val="BA3E7324"/>
    <w:lvl w:ilvl="0" w:tplc="2CBA202A">
      <w:start w:val="1"/>
      <w:numFmt w:val="bullet"/>
      <w:lvlText w:val="•"/>
      <w:lvlJc w:val="left"/>
      <w:pPr>
        <w:ind w:left="720" w:hanging="360"/>
      </w:pPr>
      <w:rPr>
        <w:rFonts w:ascii="Arial" w:hAnsi="Arial" w:hint="default"/>
        <w:sz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738405F"/>
    <w:multiLevelType w:val="hybridMultilevel"/>
    <w:tmpl w:val="74E60F0C"/>
    <w:lvl w:ilvl="0" w:tplc="8DDEFC0E">
      <w:start w:val="1"/>
      <w:numFmt w:val="bullet"/>
      <w:pStyle w:val="Listbulletcaps"/>
      <w:lvlText w:val="•"/>
      <w:lvlJc w:val="left"/>
      <w:pPr>
        <w:ind w:left="1004" w:hanging="360"/>
      </w:pPr>
      <w:rPr>
        <w:rFonts w:ascii="Arial" w:hAnsi="Arial" w:hint="default"/>
        <w:sz w:val="20"/>
      </w:rPr>
    </w:lvl>
    <w:lvl w:ilvl="1" w:tplc="04090003" w:tentative="1">
      <w:start w:val="1"/>
      <w:numFmt w:val="bullet"/>
      <w:lvlText w:val="o"/>
      <w:lvlJc w:val="left"/>
      <w:pPr>
        <w:ind w:left="1724" w:hanging="360"/>
      </w:pPr>
      <w:rPr>
        <w:rFonts w:ascii="Courier New" w:hAnsi="Courier New" w:cs="Courier New" w:hint="default"/>
      </w:rPr>
    </w:lvl>
    <w:lvl w:ilvl="2" w:tplc="04090005" w:tentative="1">
      <w:start w:val="1"/>
      <w:numFmt w:val="bullet"/>
      <w:lvlText w:val=""/>
      <w:lvlJc w:val="left"/>
      <w:pPr>
        <w:ind w:left="2444" w:hanging="360"/>
      </w:pPr>
      <w:rPr>
        <w:rFonts w:ascii="Wingdings" w:hAnsi="Wingdings" w:hint="default"/>
      </w:rPr>
    </w:lvl>
    <w:lvl w:ilvl="3" w:tplc="04090001" w:tentative="1">
      <w:start w:val="1"/>
      <w:numFmt w:val="bullet"/>
      <w:lvlText w:val=""/>
      <w:lvlJc w:val="left"/>
      <w:pPr>
        <w:ind w:left="3164" w:hanging="360"/>
      </w:pPr>
      <w:rPr>
        <w:rFonts w:ascii="Symbol" w:hAnsi="Symbol" w:hint="default"/>
      </w:rPr>
    </w:lvl>
    <w:lvl w:ilvl="4" w:tplc="04090003" w:tentative="1">
      <w:start w:val="1"/>
      <w:numFmt w:val="bullet"/>
      <w:lvlText w:val="o"/>
      <w:lvlJc w:val="left"/>
      <w:pPr>
        <w:ind w:left="3884" w:hanging="360"/>
      </w:pPr>
      <w:rPr>
        <w:rFonts w:ascii="Courier New" w:hAnsi="Courier New" w:cs="Courier New" w:hint="default"/>
      </w:rPr>
    </w:lvl>
    <w:lvl w:ilvl="5" w:tplc="04090005" w:tentative="1">
      <w:start w:val="1"/>
      <w:numFmt w:val="bullet"/>
      <w:lvlText w:val=""/>
      <w:lvlJc w:val="left"/>
      <w:pPr>
        <w:ind w:left="4604" w:hanging="360"/>
      </w:pPr>
      <w:rPr>
        <w:rFonts w:ascii="Wingdings" w:hAnsi="Wingdings" w:hint="default"/>
      </w:rPr>
    </w:lvl>
    <w:lvl w:ilvl="6" w:tplc="04090001" w:tentative="1">
      <w:start w:val="1"/>
      <w:numFmt w:val="bullet"/>
      <w:lvlText w:val=""/>
      <w:lvlJc w:val="left"/>
      <w:pPr>
        <w:ind w:left="5324" w:hanging="360"/>
      </w:pPr>
      <w:rPr>
        <w:rFonts w:ascii="Symbol" w:hAnsi="Symbol" w:hint="default"/>
      </w:rPr>
    </w:lvl>
    <w:lvl w:ilvl="7" w:tplc="04090003" w:tentative="1">
      <w:start w:val="1"/>
      <w:numFmt w:val="bullet"/>
      <w:lvlText w:val="o"/>
      <w:lvlJc w:val="left"/>
      <w:pPr>
        <w:ind w:left="6044" w:hanging="360"/>
      </w:pPr>
      <w:rPr>
        <w:rFonts w:ascii="Courier New" w:hAnsi="Courier New" w:cs="Courier New" w:hint="default"/>
      </w:rPr>
    </w:lvl>
    <w:lvl w:ilvl="8" w:tplc="04090005" w:tentative="1">
      <w:start w:val="1"/>
      <w:numFmt w:val="bullet"/>
      <w:lvlText w:val=""/>
      <w:lvlJc w:val="left"/>
      <w:pPr>
        <w:ind w:left="6764"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BCA"/>
    <w:rsid w:val="000171B1"/>
    <w:rsid w:val="00031BCA"/>
    <w:rsid w:val="00040499"/>
    <w:rsid w:val="000B30A0"/>
    <w:rsid w:val="000F36A8"/>
    <w:rsid w:val="0019438F"/>
    <w:rsid w:val="00226473"/>
    <w:rsid w:val="00234854"/>
    <w:rsid w:val="00247C07"/>
    <w:rsid w:val="0025782E"/>
    <w:rsid w:val="00294063"/>
    <w:rsid w:val="002F0B4D"/>
    <w:rsid w:val="003C016E"/>
    <w:rsid w:val="003E4607"/>
    <w:rsid w:val="00447308"/>
    <w:rsid w:val="00477B6F"/>
    <w:rsid w:val="004874E2"/>
    <w:rsid w:val="004B0896"/>
    <w:rsid w:val="004C3B1B"/>
    <w:rsid w:val="004E4B37"/>
    <w:rsid w:val="00560E45"/>
    <w:rsid w:val="00564387"/>
    <w:rsid w:val="00571C88"/>
    <w:rsid w:val="005A572B"/>
    <w:rsid w:val="005B0BA7"/>
    <w:rsid w:val="005C25BE"/>
    <w:rsid w:val="005E6838"/>
    <w:rsid w:val="005F49C5"/>
    <w:rsid w:val="006078F9"/>
    <w:rsid w:val="00622E1C"/>
    <w:rsid w:val="00626770"/>
    <w:rsid w:val="00771400"/>
    <w:rsid w:val="007A359F"/>
    <w:rsid w:val="007D5824"/>
    <w:rsid w:val="007F1D9E"/>
    <w:rsid w:val="00801C94"/>
    <w:rsid w:val="00871BB1"/>
    <w:rsid w:val="008B7D24"/>
    <w:rsid w:val="00917F04"/>
    <w:rsid w:val="00972F73"/>
    <w:rsid w:val="0097331E"/>
    <w:rsid w:val="009C2D65"/>
    <w:rsid w:val="00A85B3A"/>
    <w:rsid w:val="00A87EAD"/>
    <w:rsid w:val="00AA6EF7"/>
    <w:rsid w:val="00AD097F"/>
    <w:rsid w:val="00B30F31"/>
    <w:rsid w:val="00B45908"/>
    <w:rsid w:val="00B61289"/>
    <w:rsid w:val="00B96A73"/>
    <w:rsid w:val="00BB6023"/>
    <w:rsid w:val="00BF553D"/>
    <w:rsid w:val="00BF613F"/>
    <w:rsid w:val="00C04A90"/>
    <w:rsid w:val="00C11FB4"/>
    <w:rsid w:val="00C21F20"/>
    <w:rsid w:val="00C325B6"/>
    <w:rsid w:val="00C47DDC"/>
    <w:rsid w:val="00CA31A2"/>
    <w:rsid w:val="00CB7547"/>
    <w:rsid w:val="00CC33F8"/>
    <w:rsid w:val="00CC3FED"/>
    <w:rsid w:val="00CD7748"/>
    <w:rsid w:val="00CF162F"/>
    <w:rsid w:val="00CF51BB"/>
    <w:rsid w:val="00D27B40"/>
    <w:rsid w:val="00D4710B"/>
    <w:rsid w:val="00D57384"/>
    <w:rsid w:val="00DA1560"/>
    <w:rsid w:val="00DD67BC"/>
    <w:rsid w:val="00E0113F"/>
    <w:rsid w:val="00EF416D"/>
    <w:rsid w:val="00EF4F03"/>
    <w:rsid w:val="00F64131"/>
    <w:rsid w:val="00F708B7"/>
    <w:rsid w:val="00F914F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33F3C4A9-FE40-466E-AD66-DB281E2082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semiHidden="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uiPriority w:val="99"/>
    <w:qFormat/>
    <w:rsid w:val="00A87EAD"/>
    <w:rPr>
      <w:rFonts w:asciiTheme="minorHAnsi" w:hAnsiTheme="minorHAnsi"/>
      <w:szCs w:val="24"/>
      <w:lang w:val="nl-NL"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Bodytext">
    <w:name w:val="Body_text"/>
    <w:basedOn w:val="Normal"/>
    <w:qFormat/>
    <w:rsid w:val="00CD7748"/>
    <w:pPr>
      <w:spacing w:after="240"/>
    </w:pPr>
    <w:rPr>
      <w:color w:val="36424A" w:themeColor="text1"/>
    </w:rPr>
  </w:style>
  <w:style w:type="table" w:styleId="TableGrid">
    <w:name w:val="Table Grid"/>
    <w:basedOn w:val="TableNormal"/>
    <w:rsid w:val="002578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ame">
    <w:name w:val="Name"/>
    <w:basedOn w:val="Bodytext"/>
    <w:qFormat/>
    <w:rsid w:val="00560E45"/>
    <w:pPr>
      <w:spacing w:after="120" w:line="204" w:lineRule="auto"/>
    </w:pPr>
    <w:rPr>
      <w:rFonts w:asciiTheme="majorHAnsi" w:hAnsiTheme="majorHAnsi"/>
      <w:caps/>
      <w:sz w:val="40"/>
    </w:rPr>
  </w:style>
  <w:style w:type="paragraph" w:customStyle="1" w:styleId="Jobtitle">
    <w:name w:val="Jobtitle"/>
    <w:basedOn w:val="Bodytext"/>
    <w:uiPriority w:val="1"/>
    <w:qFormat/>
    <w:rsid w:val="00560E45"/>
    <w:rPr>
      <w:rFonts w:asciiTheme="majorHAnsi" w:hAnsiTheme="majorHAnsi"/>
      <w:b/>
      <w:sz w:val="24"/>
    </w:rPr>
  </w:style>
  <w:style w:type="paragraph" w:customStyle="1" w:styleId="Listbulletcaps">
    <w:name w:val="List_bullet_caps"/>
    <w:basedOn w:val="Bodytext"/>
    <w:qFormat/>
    <w:rsid w:val="00C04A90"/>
    <w:pPr>
      <w:numPr>
        <w:numId w:val="2"/>
      </w:numPr>
      <w:ind w:left="568" w:hanging="284"/>
      <w:contextualSpacing/>
    </w:pPr>
    <w:rPr>
      <w:caps/>
    </w:rPr>
  </w:style>
  <w:style w:type="paragraph" w:customStyle="1" w:styleId="Listbullet">
    <w:name w:val="List_bullet"/>
    <w:basedOn w:val="Listbulletcaps"/>
    <w:qFormat/>
    <w:rsid w:val="00C04A90"/>
    <w:rPr>
      <w:caps w:val="0"/>
      <w:lang w:val="en-US" w:eastAsia="en-US"/>
    </w:rPr>
  </w:style>
  <w:style w:type="paragraph" w:customStyle="1" w:styleId="Titlered">
    <w:name w:val="Title_red"/>
    <w:basedOn w:val="Bodytext"/>
    <w:next w:val="Titleredexplanation"/>
    <w:uiPriority w:val="1"/>
    <w:qFormat/>
    <w:rsid w:val="00B96A73"/>
    <w:pPr>
      <w:spacing w:before="480" w:after="0"/>
    </w:pPr>
    <w:rPr>
      <w:rFonts w:asciiTheme="majorHAnsi" w:hAnsiTheme="majorHAnsi"/>
      <w:caps/>
      <w:color w:val="A60A26" w:themeColor="accent1"/>
      <w:sz w:val="22"/>
    </w:rPr>
  </w:style>
  <w:style w:type="paragraph" w:customStyle="1" w:styleId="Titleredexplanation">
    <w:name w:val="Title_red_explanation"/>
    <w:basedOn w:val="Bodytext"/>
    <w:next w:val="Bodytext"/>
    <w:uiPriority w:val="1"/>
    <w:qFormat/>
    <w:rsid w:val="00C11FB4"/>
    <w:rPr>
      <w:sz w:val="16"/>
    </w:rPr>
  </w:style>
  <w:style w:type="paragraph" w:customStyle="1" w:styleId="Bodytextuppercase">
    <w:name w:val="Body_text_uppercase"/>
    <w:basedOn w:val="Bodytext"/>
    <w:qFormat/>
    <w:rsid w:val="00447308"/>
    <w:pPr>
      <w:contextualSpacing/>
    </w:pPr>
    <w:rPr>
      <w:caps/>
    </w:rPr>
  </w:style>
  <w:style w:type="paragraph" w:customStyle="1" w:styleId="Bodytextindent">
    <w:name w:val="Body_text_indent"/>
    <w:basedOn w:val="Bodytext"/>
    <w:qFormat/>
    <w:rsid w:val="00C04A90"/>
    <w:pPr>
      <w:ind w:left="567"/>
    </w:pPr>
  </w:style>
  <w:style w:type="paragraph" w:styleId="Header">
    <w:name w:val="header"/>
    <w:basedOn w:val="Normal"/>
    <w:link w:val="HeaderChar"/>
    <w:uiPriority w:val="99"/>
    <w:unhideWhenUsed/>
    <w:rsid w:val="004B0896"/>
    <w:pPr>
      <w:tabs>
        <w:tab w:val="center" w:pos="4703"/>
        <w:tab w:val="right" w:pos="9406"/>
      </w:tabs>
    </w:pPr>
  </w:style>
  <w:style w:type="character" w:customStyle="1" w:styleId="HeaderChar">
    <w:name w:val="Header Char"/>
    <w:basedOn w:val="DefaultParagraphFont"/>
    <w:link w:val="Header"/>
    <w:uiPriority w:val="99"/>
    <w:rsid w:val="00B61289"/>
    <w:rPr>
      <w:rFonts w:asciiTheme="minorHAnsi" w:hAnsiTheme="minorHAnsi"/>
      <w:szCs w:val="24"/>
      <w:lang w:val="nl-NL" w:eastAsia="nl-NL"/>
    </w:rPr>
  </w:style>
  <w:style w:type="paragraph" w:styleId="Footer">
    <w:name w:val="footer"/>
    <w:basedOn w:val="Normal"/>
    <w:link w:val="FooterChar"/>
    <w:uiPriority w:val="99"/>
    <w:unhideWhenUsed/>
    <w:rsid w:val="004B0896"/>
    <w:pPr>
      <w:tabs>
        <w:tab w:val="center" w:pos="4703"/>
        <w:tab w:val="right" w:pos="9406"/>
      </w:tabs>
    </w:pPr>
  </w:style>
  <w:style w:type="character" w:customStyle="1" w:styleId="FooterChar">
    <w:name w:val="Footer Char"/>
    <w:basedOn w:val="DefaultParagraphFont"/>
    <w:link w:val="Footer"/>
    <w:uiPriority w:val="99"/>
    <w:rsid w:val="00B61289"/>
    <w:rPr>
      <w:rFonts w:asciiTheme="minorHAnsi" w:hAnsiTheme="minorHAnsi"/>
      <w:szCs w:val="24"/>
      <w:lang w:val="nl-NL" w:eastAsia="nl-NL"/>
    </w:rPr>
  </w:style>
  <w:style w:type="character" w:styleId="PlaceholderText">
    <w:name w:val="Placeholder Text"/>
    <w:basedOn w:val="DefaultParagraphFont"/>
    <w:uiPriority w:val="99"/>
    <w:semiHidden/>
    <w:rsid w:val="00771400"/>
    <w:rPr>
      <w:color w:val="808080"/>
    </w:rPr>
  </w:style>
  <w:style w:type="character" w:styleId="CommentReference">
    <w:name w:val="annotation reference"/>
    <w:basedOn w:val="DefaultParagraphFont"/>
    <w:semiHidden/>
    <w:unhideWhenUsed/>
    <w:rsid w:val="002F0B4D"/>
    <w:rPr>
      <w:sz w:val="16"/>
      <w:szCs w:val="16"/>
    </w:rPr>
  </w:style>
  <w:style w:type="paragraph" w:styleId="CommentText">
    <w:name w:val="annotation text"/>
    <w:basedOn w:val="Normal"/>
    <w:link w:val="CommentTextChar"/>
    <w:semiHidden/>
    <w:unhideWhenUsed/>
    <w:rsid w:val="002F0B4D"/>
    <w:rPr>
      <w:szCs w:val="20"/>
    </w:rPr>
  </w:style>
  <w:style w:type="character" w:customStyle="1" w:styleId="CommentTextChar">
    <w:name w:val="Comment Text Char"/>
    <w:basedOn w:val="DefaultParagraphFont"/>
    <w:link w:val="CommentText"/>
    <w:semiHidden/>
    <w:rsid w:val="002F0B4D"/>
    <w:rPr>
      <w:rFonts w:asciiTheme="minorHAnsi" w:hAnsiTheme="minorHAnsi"/>
      <w:lang w:val="nl-NL" w:eastAsia="nl-NL"/>
    </w:rPr>
  </w:style>
  <w:style w:type="paragraph" w:styleId="CommentSubject">
    <w:name w:val="annotation subject"/>
    <w:basedOn w:val="CommentText"/>
    <w:next w:val="CommentText"/>
    <w:link w:val="CommentSubjectChar"/>
    <w:semiHidden/>
    <w:unhideWhenUsed/>
    <w:rsid w:val="002F0B4D"/>
    <w:rPr>
      <w:b/>
      <w:bCs/>
    </w:rPr>
  </w:style>
  <w:style w:type="character" w:customStyle="1" w:styleId="CommentSubjectChar">
    <w:name w:val="Comment Subject Char"/>
    <w:basedOn w:val="CommentTextChar"/>
    <w:link w:val="CommentSubject"/>
    <w:semiHidden/>
    <w:rsid w:val="002F0B4D"/>
    <w:rPr>
      <w:rFonts w:asciiTheme="minorHAnsi" w:hAnsiTheme="minorHAnsi"/>
      <w:b/>
      <w:bCs/>
      <w:lang w:val="nl-NL" w:eastAsia="nl-NL"/>
    </w:rPr>
  </w:style>
  <w:style w:type="paragraph" w:styleId="BalloonText">
    <w:name w:val="Balloon Text"/>
    <w:basedOn w:val="Normal"/>
    <w:link w:val="BalloonTextChar"/>
    <w:semiHidden/>
    <w:unhideWhenUsed/>
    <w:rsid w:val="002F0B4D"/>
    <w:rPr>
      <w:rFonts w:ascii="Segoe UI" w:hAnsi="Segoe UI" w:cs="Segoe UI"/>
      <w:sz w:val="18"/>
      <w:szCs w:val="18"/>
    </w:rPr>
  </w:style>
  <w:style w:type="character" w:customStyle="1" w:styleId="BalloonTextChar">
    <w:name w:val="Balloon Text Char"/>
    <w:basedOn w:val="DefaultParagraphFont"/>
    <w:link w:val="BalloonText"/>
    <w:semiHidden/>
    <w:rsid w:val="002F0B4D"/>
    <w:rPr>
      <w:rFonts w:ascii="Segoe UI" w:hAnsi="Segoe UI" w:cs="Segoe UI"/>
      <w:sz w:val="18"/>
      <w:szCs w:val="18"/>
      <w:lang w:val="nl-NL" w:eastAsia="nl-NL"/>
    </w:rPr>
  </w:style>
  <w:style w:type="paragraph" w:customStyle="1" w:styleId="Bodytextnospacing">
    <w:name w:val="Body_text_nospacing"/>
    <w:basedOn w:val="Bodytext"/>
    <w:qFormat/>
    <w:rsid w:val="00C47DDC"/>
    <w:pPr>
      <w:spacing w:after="0"/>
    </w:pPr>
    <w:rPr>
      <w:lang w:val="nl-BE"/>
    </w:rPr>
  </w:style>
  <w:style w:type="paragraph" w:customStyle="1" w:styleId="Bodytextblue">
    <w:name w:val="Body_text_blue"/>
    <w:basedOn w:val="Bodytext"/>
    <w:qFormat/>
    <w:rsid w:val="00C47DDC"/>
    <w:pPr>
      <w:contextualSpacing/>
    </w:pPr>
    <w:rPr>
      <w:color w:val="44687D" w:themeColor="accent3"/>
    </w:rPr>
  </w:style>
  <w:style w:type="paragraph" w:customStyle="1" w:styleId="Titleredspaceafter">
    <w:name w:val="Title_red_space_after"/>
    <w:basedOn w:val="Titlered"/>
    <w:next w:val="Bodytext"/>
    <w:uiPriority w:val="1"/>
    <w:rsid w:val="00B96A73"/>
    <w:pPr>
      <w:spacing w:after="120"/>
    </w:pPr>
    <w:rPr>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1.jpg"/><Relationship Id="rId4" Type="http://schemas.openxmlformats.org/officeDocument/2006/relationships/settings" Target="settings.xml"/><Relationship Id="rId9"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oealm01\Downloads\Robert%20Half%20CV%20template%20-%20NL%20fin%20(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E19A372F22374853A1C85AEAFA898B52"/>
        <w:category>
          <w:name w:val="General"/>
          <w:gallery w:val="placeholder"/>
        </w:category>
        <w:types>
          <w:type w:val="bbPlcHdr"/>
        </w:types>
        <w:behaviors>
          <w:behavior w:val="content"/>
        </w:behaviors>
        <w:guid w:val="{7EA307E4-6C3F-49B7-86A5-102E7E71BCB3}"/>
      </w:docPartPr>
      <w:docPartBody>
        <w:p w:rsidR="00000000" w:rsidRDefault="00CB5DEB">
          <w:pPr>
            <w:pStyle w:val="E19A372F22374853A1C85AEAFA898B52"/>
          </w:pPr>
          <w:r w:rsidRPr="00F708B7">
            <w:t>[voornaam naam]</w:t>
          </w:r>
        </w:p>
      </w:docPartBody>
    </w:docPart>
    <w:docPart>
      <w:docPartPr>
        <w:name w:val="E8C9AADECDC44C0D9EFE6348981BAD3E"/>
        <w:category>
          <w:name w:val="General"/>
          <w:gallery w:val="placeholder"/>
        </w:category>
        <w:types>
          <w:type w:val="bbPlcHdr"/>
        </w:types>
        <w:behaviors>
          <w:behavior w:val="content"/>
        </w:behaviors>
        <w:guid w:val="{3D0EAC9F-F007-4AA7-83A6-B1D6B056925E}"/>
      </w:docPartPr>
      <w:docPartBody>
        <w:p w:rsidR="00000000" w:rsidRDefault="00CB5DEB">
          <w:pPr>
            <w:pStyle w:val="E8C9AADECDC44C0D9EFE6348981BAD3E"/>
          </w:pPr>
          <w:r w:rsidRPr="00F708B7">
            <w:t>[Eventuele jobtitel]</w:t>
          </w:r>
        </w:p>
      </w:docPartBody>
    </w:docPart>
    <w:docPart>
      <w:docPartPr>
        <w:name w:val="1DC9D56D4A9645219EDCDC7DC5D89B7C"/>
        <w:category>
          <w:name w:val="General"/>
          <w:gallery w:val="placeholder"/>
        </w:category>
        <w:types>
          <w:type w:val="bbPlcHdr"/>
        </w:types>
        <w:behaviors>
          <w:behavior w:val="content"/>
        </w:behaviors>
        <w:guid w:val="{6A811576-DFA4-42E5-B446-F0CD8649AC82}"/>
      </w:docPartPr>
      <w:docPartBody>
        <w:p w:rsidR="00000000" w:rsidRDefault="00CB5DEB">
          <w:pPr>
            <w:pStyle w:val="1DC9D56D4A9645219EDCDC7DC5D89B7C"/>
          </w:pPr>
          <w:r w:rsidRPr="00C47DDC">
            <w:t>[straat]</w:t>
          </w:r>
        </w:p>
      </w:docPartBody>
    </w:docPart>
    <w:docPart>
      <w:docPartPr>
        <w:name w:val="56EAA55CD3F8457482CC972B222AD7EB"/>
        <w:category>
          <w:name w:val="General"/>
          <w:gallery w:val="placeholder"/>
        </w:category>
        <w:types>
          <w:type w:val="bbPlcHdr"/>
        </w:types>
        <w:behaviors>
          <w:behavior w:val="content"/>
        </w:behaviors>
        <w:guid w:val="{B2C13A3D-CFE1-49F1-92B4-9CE9E46C52D6}"/>
      </w:docPartPr>
      <w:docPartBody>
        <w:p w:rsidR="00000000" w:rsidRDefault="00CB5DEB">
          <w:pPr>
            <w:pStyle w:val="56EAA55CD3F8457482CC972B222AD7EB"/>
          </w:pPr>
          <w:r w:rsidRPr="00C47DDC">
            <w:t>[stad]</w:t>
          </w:r>
        </w:p>
      </w:docPartBody>
    </w:docPart>
    <w:docPart>
      <w:docPartPr>
        <w:name w:val="5BFDFD999EEC4AD2818C077B638292A4"/>
        <w:category>
          <w:name w:val="General"/>
          <w:gallery w:val="placeholder"/>
        </w:category>
        <w:types>
          <w:type w:val="bbPlcHdr"/>
        </w:types>
        <w:behaviors>
          <w:behavior w:val="content"/>
        </w:behaviors>
        <w:guid w:val="{A9F3CB27-63F3-4549-9D9B-5A055209DF46}"/>
      </w:docPartPr>
      <w:docPartBody>
        <w:p w:rsidR="00000000" w:rsidRDefault="00CB5DEB">
          <w:pPr>
            <w:pStyle w:val="5BFDFD999EEC4AD2818C077B638292A4"/>
          </w:pPr>
          <w:r w:rsidRPr="00C47DDC">
            <w:t>[xxxx xx xx xx]</w:t>
          </w:r>
        </w:p>
      </w:docPartBody>
    </w:docPart>
    <w:docPart>
      <w:docPartPr>
        <w:name w:val="BC616587835340FE9B6F377326AFC74C"/>
        <w:category>
          <w:name w:val="General"/>
          <w:gallery w:val="placeholder"/>
        </w:category>
        <w:types>
          <w:type w:val="bbPlcHdr"/>
        </w:types>
        <w:behaviors>
          <w:behavior w:val="content"/>
        </w:behaviors>
        <w:guid w:val="{2AFFD495-8890-4528-8AAB-44FFD603FF90}"/>
      </w:docPartPr>
      <w:docPartBody>
        <w:p w:rsidR="00000000" w:rsidRDefault="00CB5DEB">
          <w:pPr>
            <w:pStyle w:val="BC616587835340FE9B6F377326AFC74C"/>
          </w:pPr>
          <w:r w:rsidRPr="00C47DDC">
            <w:t>[naam@email.com]</w:t>
          </w:r>
        </w:p>
      </w:docPartBody>
    </w:docPart>
    <w:docPart>
      <w:docPartPr>
        <w:name w:val="C3ADDACB286A4177988BBE2AEEF2238F"/>
        <w:category>
          <w:name w:val="General"/>
          <w:gallery w:val="placeholder"/>
        </w:category>
        <w:types>
          <w:type w:val="bbPlcHdr"/>
        </w:types>
        <w:behaviors>
          <w:behavior w:val="content"/>
        </w:behaviors>
        <w:guid w:val="{1BF4A1E7-6DF1-4260-82E2-A76D498FF410}"/>
      </w:docPartPr>
      <w:docPartBody>
        <w:p w:rsidR="00000000" w:rsidRDefault="00CB5DEB">
          <w:pPr>
            <w:pStyle w:val="C3ADDACB286A4177988BBE2AEEF2238F"/>
          </w:pPr>
          <w:r w:rsidRPr="00C47DDC">
            <w:t>[naam.linkedin.com]</w:t>
          </w:r>
        </w:p>
      </w:docPartBody>
    </w:docPart>
    <w:docPart>
      <w:docPartPr>
        <w:name w:val="B5F38A1713CD428A963CE1A424710442"/>
        <w:category>
          <w:name w:val="General"/>
          <w:gallery w:val="placeholder"/>
        </w:category>
        <w:types>
          <w:type w:val="bbPlcHdr"/>
        </w:types>
        <w:behaviors>
          <w:behavior w:val="content"/>
        </w:behaviors>
        <w:guid w:val="{345A644B-CC6A-4306-8211-4A47E08BED0D}"/>
      </w:docPartPr>
      <w:docPartBody>
        <w:p w:rsidR="00000000" w:rsidRDefault="00CB5DEB">
          <w:pPr>
            <w:pStyle w:val="B5F38A1713CD428A963CE1A424710442"/>
          </w:pPr>
          <w:r w:rsidRPr="00771400">
            <w:t>[</w:t>
          </w:r>
          <w:r w:rsidRPr="00771400">
            <w:t xml:space="preserve">Vertel hier kort over jezelf: wat voor iemand ben je, wat zijn je sterktes, naar wat ben je op zoek in een job, wat vind je belangrijk in je carrière (bv. goede collegiale sfeer, </w:t>
          </w:r>
          <w:r w:rsidRPr="00771400">
            <w:t>afwisselende taken,…). Hou je hobby’s best voor je motivatiebrief.]</w:t>
          </w:r>
        </w:p>
      </w:docPartBody>
    </w:docPart>
    <w:docPart>
      <w:docPartPr>
        <w:name w:val="30C3F5BE3D87427395464C910E8A4B43"/>
        <w:category>
          <w:name w:val="General"/>
          <w:gallery w:val="placeholder"/>
        </w:category>
        <w:types>
          <w:type w:val="bbPlcHdr"/>
        </w:types>
        <w:behaviors>
          <w:behavior w:val="content"/>
        </w:behaviors>
        <w:guid w:val="{6752FE57-92CF-467A-91AA-1D8EBC698CEF}"/>
      </w:docPartPr>
      <w:docPartBody>
        <w:p w:rsidR="00000000" w:rsidRDefault="00CB5DEB">
          <w:pPr>
            <w:pStyle w:val="30C3F5BE3D87427395464C910E8A4B43"/>
          </w:pPr>
          <w:r w:rsidRPr="00C04A90">
            <w:t>[Jobtitel bij bedrijf – van maand jaartal tot maand jaartal]</w:t>
          </w:r>
        </w:p>
      </w:docPartBody>
    </w:docPart>
    <w:docPart>
      <w:docPartPr>
        <w:name w:val="56A677BBA1764277B0BE871547D7BA78"/>
        <w:category>
          <w:name w:val="General"/>
          <w:gallery w:val="placeholder"/>
        </w:category>
        <w:types>
          <w:type w:val="bbPlcHdr"/>
        </w:types>
        <w:behaviors>
          <w:behavior w:val="content"/>
        </w:behaviors>
        <w:guid w:val="{2A182A23-DD69-4B13-A4B3-E2B3F94224AA}"/>
      </w:docPartPr>
      <w:docPartBody>
        <w:p w:rsidR="00000000" w:rsidRDefault="00CB5DEB">
          <w:pPr>
            <w:pStyle w:val="56A677BBA1764277B0BE871547D7BA78"/>
          </w:pPr>
          <w:r w:rsidRPr="003E4607">
            <w:t>[</w:t>
          </w:r>
          <w:r w:rsidRPr="003E4607">
            <w:t>Verantwoordelijkheden en taken: Geef hier een overzicht van jouw verantwoordelijkheden en taken voor deze job. Belicht eventueel projecten die je succ</w:t>
          </w:r>
          <w:r w:rsidRPr="003E4607">
            <w:t>esvol hebt volbracht. Begin met wat relevant is voor de vacature.]</w:t>
          </w:r>
        </w:p>
      </w:docPartBody>
    </w:docPart>
    <w:docPart>
      <w:docPartPr>
        <w:name w:val="2F751398DB124667A2715348B134B0B3"/>
        <w:category>
          <w:name w:val="General"/>
          <w:gallery w:val="placeholder"/>
        </w:category>
        <w:types>
          <w:type w:val="bbPlcHdr"/>
        </w:types>
        <w:behaviors>
          <w:behavior w:val="content"/>
        </w:behaviors>
        <w:guid w:val="{0B3F6D86-FEEA-41FB-B5A4-B56188C2301E}"/>
      </w:docPartPr>
      <w:docPartBody>
        <w:p w:rsidR="00000000" w:rsidRDefault="00CB5DEB">
          <w:pPr>
            <w:pStyle w:val="2F751398DB124667A2715348B134B0B3"/>
          </w:pPr>
          <w:r w:rsidRPr="003E4607">
            <w:t>[</w:t>
          </w:r>
          <w:r w:rsidRPr="003E4607">
            <w:t>Jobtitel bij bedrijf – van maand jaartal tot maand jaartal]</w:t>
          </w:r>
        </w:p>
      </w:docPartBody>
    </w:docPart>
    <w:docPart>
      <w:docPartPr>
        <w:name w:val="57EB604AB4414C8EB5384A3F588DB2B2"/>
        <w:category>
          <w:name w:val="General"/>
          <w:gallery w:val="placeholder"/>
        </w:category>
        <w:types>
          <w:type w:val="bbPlcHdr"/>
        </w:types>
        <w:behaviors>
          <w:behavior w:val="content"/>
        </w:behaviors>
        <w:guid w:val="{CF9D5135-5827-424A-9FCF-BCD1C2F27BA5}"/>
      </w:docPartPr>
      <w:docPartBody>
        <w:p w:rsidR="00000000" w:rsidRDefault="00CB5DEB">
          <w:pPr>
            <w:pStyle w:val="57EB604AB4414C8EB5384A3F588DB2B2"/>
          </w:pPr>
          <w:r w:rsidRPr="003E4607">
            <w:t>[</w:t>
          </w:r>
          <w:r w:rsidRPr="003E4607">
            <w:t>Verantwoordelijkheden en taken: Geef hier een overzicht van jouw verantwoordelijkheden en taken voor deze job. Belicht eventuee</w:t>
          </w:r>
          <w:r w:rsidRPr="003E4607">
            <w:t>l projecten die je succesvol hebt volbracht. Begin met wat relevant is voor de vacature.]</w:t>
          </w:r>
        </w:p>
      </w:docPartBody>
    </w:docPart>
    <w:docPart>
      <w:docPartPr>
        <w:name w:val="76DFAE137AFC452ABFE050085DD3160A"/>
        <w:category>
          <w:name w:val="General"/>
          <w:gallery w:val="placeholder"/>
        </w:category>
        <w:types>
          <w:type w:val="bbPlcHdr"/>
        </w:types>
        <w:behaviors>
          <w:behavior w:val="content"/>
        </w:behaviors>
        <w:guid w:val="{59873EB5-393C-4BE1-8851-4C4695405EB3}"/>
      </w:docPartPr>
      <w:docPartBody>
        <w:p w:rsidR="00000000" w:rsidRDefault="00CB5DEB">
          <w:pPr>
            <w:pStyle w:val="76DFAE137AFC452ABFE050085DD3160A"/>
          </w:pPr>
          <w:r w:rsidRPr="004E4B37">
            <w:t>[</w:t>
          </w:r>
          <w:r w:rsidRPr="004E4B37">
            <w:t>Master STUDIERICHTING (afgestudeerd in JAARTAL)]</w:t>
          </w:r>
        </w:p>
      </w:docPartBody>
    </w:docPart>
    <w:docPart>
      <w:docPartPr>
        <w:name w:val="41B1BD61DAF34CACB5D7578F36D5D4F6"/>
        <w:category>
          <w:name w:val="General"/>
          <w:gallery w:val="placeholder"/>
        </w:category>
        <w:types>
          <w:type w:val="bbPlcHdr"/>
        </w:types>
        <w:behaviors>
          <w:behavior w:val="content"/>
        </w:behaviors>
        <w:guid w:val="{110F732B-3F9B-4B22-AC49-38D513F40062}"/>
      </w:docPartPr>
      <w:docPartBody>
        <w:p w:rsidR="00000000" w:rsidRDefault="00CB5DEB">
          <w:pPr>
            <w:pStyle w:val="41B1BD61DAF34CACB5D7578F36D5D4F6"/>
          </w:pPr>
          <w:r w:rsidRPr="004E4B37">
            <w:t>[</w:t>
          </w:r>
          <w:r>
            <w:t>bachelor</w:t>
          </w:r>
          <w:r w:rsidRPr="004E4B37">
            <w:t xml:space="preserve"> STUDIERICHTING (afgestudeerd in JAARTAL)]</w:t>
          </w:r>
        </w:p>
      </w:docPartBody>
    </w:docPart>
    <w:docPart>
      <w:docPartPr>
        <w:name w:val="EA0866211F4D49B39788551F260D7C4A"/>
        <w:category>
          <w:name w:val="General"/>
          <w:gallery w:val="placeholder"/>
        </w:category>
        <w:types>
          <w:type w:val="bbPlcHdr"/>
        </w:types>
        <w:behaviors>
          <w:behavior w:val="content"/>
        </w:behaviors>
        <w:guid w:val="{65526CAB-254C-4C30-BDBB-F506323EBF64}"/>
      </w:docPartPr>
      <w:docPartBody>
        <w:p w:rsidR="00000000" w:rsidRDefault="00CB5DEB">
          <w:pPr>
            <w:pStyle w:val="EA0866211F4D49B39788551F260D7C4A"/>
          </w:pPr>
          <w:r w:rsidRPr="004E4B37">
            <w:t>[</w:t>
          </w:r>
          <w:r>
            <w:t>.....</w:t>
          </w:r>
          <w:r w:rsidRPr="004E4B37">
            <w:t xml:space="preserve"> (afgestudeerd in JAARTAL)]</w:t>
          </w:r>
        </w:p>
      </w:docPartBody>
    </w:docPart>
    <w:docPart>
      <w:docPartPr>
        <w:name w:val="38BAD4F76CA249F4BEC234E2D0469D6E"/>
        <w:category>
          <w:name w:val="General"/>
          <w:gallery w:val="placeholder"/>
        </w:category>
        <w:types>
          <w:type w:val="bbPlcHdr"/>
        </w:types>
        <w:behaviors>
          <w:behavior w:val="content"/>
        </w:behaviors>
        <w:guid w:val="{17D4B8DF-6E48-48E6-8CC2-860AD93059AA}"/>
      </w:docPartPr>
      <w:docPartBody>
        <w:p w:rsidR="00000000" w:rsidRDefault="00CB5DEB">
          <w:pPr>
            <w:pStyle w:val="38BAD4F76CA249F4BEC234E2D0469D6E"/>
          </w:pPr>
          <w:r w:rsidRPr="004E4B37">
            <w:t>[</w:t>
          </w:r>
          <w:r w:rsidRPr="004E4B37">
            <w:t>Vermeld hier extra opleidinge</w:t>
          </w:r>
          <w:r w:rsidRPr="004E4B37">
            <w:t>n, trainingen, cursussen, … relevant aan de vacature. Denk hierbij aan Excel, softskills, btw-seminaries, ..]</w:t>
          </w:r>
        </w:p>
      </w:docPartBody>
    </w:docPart>
    <w:docPart>
      <w:docPartPr>
        <w:name w:val="A5116E432E834898B275EEC5FEC43420"/>
        <w:category>
          <w:name w:val="General"/>
          <w:gallery w:val="placeholder"/>
        </w:category>
        <w:types>
          <w:type w:val="bbPlcHdr"/>
        </w:types>
        <w:behaviors>
          <w:behavior w:val="content"/>
        </w:behaviors>
        <w:guid w:val="{C7E246F5-5A98-4EF3-9327-42F6BABC7218}"/>
      </w:docPartPr>
      <w:docPartBody>
        <w:p w:rsidR="00000000" w:rsidRDefault="00CB5DEB">
          <w:pPr>
            <w:pStyle w:val="A5116E432E834898B275EEC5FEC43420"/>
          </w:pPr>
          <w:r w:rsidRPr="004E4B37">
            <w:t>[</w:t>
          </w:r>
          <w:r>
            <w:t>Software package</w:t>
          </w:r>
          <w:r w:rsidRPr="004E4B37">
            <w:t>]</w:t>
          </w:r>
        </w:p>
      </w:docPartBody>
    </w:docPart>
    <w:docPart>
      <w:docPartPr>
        <w:name w:val="81E2D92ACF434A34A298022047FD4C4B"/>
        <w:category>
          <w:name w:val="General"/>
          <w:gallery w:val="placeholder"/>
        </w:category>
        <w:types>
          <w:type w:val="bbPlcHdr"/>
        </w:types>
        <w:behaviors>
          <w:behavior w:val="content"/>
        </w:behaviors>
        <w:guid w:val="{07324B45-4246-4DB8-A382-866F72A80C30}"/>
      </w:docPartPr>
      <w:docPartBody>
        <w:p w:rsidR="00000000" w:rsidRDefault="00CB5DEB">
          <w:pPr>
            <w:pStyle w:val="81E2D92ACF434A34A298022047FD4C4B"/>
          </w:pPr>
          <w:r w:rsidRPr="004E4B37">
            <w:t>[</w:t>
          </w:r>
          <w:r>
            <w:t>Software package</w:t>
          </w:r>
          <w:r w:rsidRPr="004E4B37">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5DEB"/>
    <w:rsid w:val="00CB5DEB"/>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nl-BE" w:eastAsia="nl-BE"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19A372F22374853A1C85AEAFA898B52">
    <w:name w:val="E19A372F22374853A1C85AEAFA898B52"/>
  </w:style>
  <w:style w:type="paragraph" w:customStyle="1" w:styleId="E8C9AADECDC44C0D9EFE6348981BAD3E">
    <w:name w:val="E8C9AADECDC44C0D9EFE6348981BAD3E"/>
  </w:style>
  <w:style w:type="paragraph" w:customStyle="1" w:styleId="1DC9D56D4A9645219EDCDC7DC5D89B7C">
    <w:name w:val="1DC9D56D4A9645219EDCDC7DC5D89B7C"/>
  </w:style>
  <w:style w:type="paragraph" w:customStyle="1" w:styleId="56EAA55CD3F8457482CC972B222AD7EB">
    <w:name w:val="56EAA55CD3F8457482CC972B222AD7EB"/>
  </w:style>
  <w:style w:type="paragraph" w:customStyle="1" w:styleId="5BFDFD999EEC4AD2818C077B638292A4">
    <w:name w:val="5BFDFD999EEC4AD2818C077B638292A4"/>
  </w:style>
  <w:style w:type="paragraph" w:customStyle="1" w:styleId="BC616587835340FE9B6F377326AFC74C">
    <w:name w:val="BC616587835340FE9B6F377326AFC74C"/>
  </w:style>
  <w:style w:type="paragraph" w:customStyle="1" w:styleId="C3ADDACB286A4177988BBE2AEEF2238F">
    <w:name w:val="C3ADDACB286A4177988BBE2AEEF2238F"/>
  </w:style>
  <w:style w:type="paragraph" w:customStyle="1" w:styleId="B5F38A1713CD428A963CE1A424710442">
    <w:name w:val="B5F38A1713CD428A963CE1A424710442"/>
  </w:style>
  <w:style w:type="paragraph" w:customStyle="1" w:styleId="30C3F5BE3D87427395464C910E8A4B43">
    <w:name w:val="30C3F5BE3D87427395464C910E8A4B43"/>
  </w:style>
  <w:style w:type="paragraph" w:customStyle="1" w:styleId="56A677BBA1764277B0BE871547D7BA78">
    <w:name w:val="56A677BBA1764277B0BE871547D7BA78"/>
  </w:style>
  <w:style w:type="paragraph" w:customStyle="1" w:styleId="2F751398DB124667A2715348B134B0B3">
    <w:name w:val="2F751398DB124667A2715348B134B0B3"/>
  </w:style>
  <w:style w:type="paragraph" w:customStyle="1" w:styleId="57EB604AB4414C8EB5384A3F588DB2B2">
    <w:name w:val="57EB604AB4414C8EB5384A3F588DB2B2"/>
  </w:style>
  <w:style w:type="paragraph" w:customStyle="1" w:styleId="76DFAE137AFC452ABFE050085DD3160A">
    <w:name w:val="76DFAE137AFC452ABFE050085DD3160A"/>
  </w:style>
  <w:style w:type="paragraph" w:customStyle="1" w:styleId="41B1BD61DAF34CACB5D7578F36D5D4F6">
    <w:name w:val="41B1BD61DAF34CACB5D7578F36D5D4F6"/>
  </w:style>
  <w:style w:type="paragraph" w:customStyle="1" w:styleId="EA0866211F4D49B39788551F260D7C4A">
    <w:name w:val="EA0866211F4D49B39788551F260D7C4A"/>
  </w:style>
  <w:style w:type="paragraph" w:customStyle="1" w:styleId="38BAD4F76CA249F4BEC234E2D0469D6E">
    <w:name w:val="38BAD4F76CA249F4BEC234E2D0469D6E"/>
  </w:style>
  <w:style w:type="paragraph" w:customStyle="1" w:styleId="A5116E432E834898B275EEC5FEC43420">
    <w:name w:val="A5116E432E834898B275EEC5FEC43420"/>
  </w:style>
  <w:style w:type="paragraph" w:customStyle="1" w:styleId="81E2D92ACF434A34A298022047FD4C4B">
    <w:name w:val="81E2D92ACF434A34A298022047FD4C4B"/>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Intracto_CV">
      <a:dk1>
        <a:srgbClr val="36424A"/>
      </a:dk1>
      <a:lt1>
        <a:sysClr val="window" lastClr="FFFFFF"/>
      </a:lt1>
      <a:dk2>
        <a:srgbClr val="7F7F7F"/>
      </a:dk2>
      <a:lt2>
        <a:srgbClr val="D8D8D8"/>
      </a:lt2>
      <a:accent1>
        <a:srgbClr val="A60A26"/>
      </a:accent1>
      <a:accent2>
        <a:srgbClr val="B3C2CA"/>
      </a:accent2>
      <a:accent3>
        <a:srgbClr val="44687D"/>
      </a:accent3>
      <a:accent4>
        <a:srgbClr val="7C95A4"/>
      </a:accent4>
      <a:accent5>
        <a:srgbClr val="A5A5A5"/>
      </a:accent5>
      <a:accent6>
        <a:srgbClr val="F2F2F2"/>
      </a:accent6>
      <a:hlink>
        <a:srgbClr val="FFFFFF"/>
      </a:hlink>
      <a:folHlink>
        <a:srgbClr val="7F7F7F"/>
      </a:folHlink>
    </a:clrScheme>
    <a:fontScheme name="Intracto_CV">
      <a:majorFont>
        <a:latin typeface="Calibri"/>
        <a:ea typeface=""/>
        <a:cs typeface=""/>
      </a:majorFont>
      <a:minorFont>
        <a:latin typeface="Calibri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D8F5CC9-462B-4931-8ACC-0F1A2F88D0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Robert Half CV template - NL fin (1).dotx</Template>
  <TotalTime>0</TotalTime>
  <Pages>2</Pages>
  <Words>290</Words>
  <Characters>1600</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CV</vt:lpstr>
    </vt:vector>
  </TitlesOfParts>
  <Company/>
  <LinksUpToDate>false</LinksUpToDate>
  <CharactersWithSpaces>1887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CV</dc:title>
  <dc:subject/>
  <dc:creator>Almond, Zoë (BE)</dc:creator>
  <cp:keywords/>
  <dc:description/>
  <cp:lastModifiedBy>Almond, Zoë (BE)</cp:lastModifiedBy>
  <cp:revision>1</cp:revision>
  <cp:lastPrinted>2018-10-04T09:01:00Z</cp:lastPrinted>
  <dcterms:created xsi:type="dcterms:W3CDTF">2018-11-28T13:50:00Z</dcterms:created>
  <dcterms:modified xsi:type="dcterms:W3CDTF">2018-11-28T13:50:00Z</dcterms:modified>
</cp:coreProperties>
</file>